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C678C" w:rsidRPr="005C678C" w:rsidTr="00741BE7">
        <w:trPr>
          <w:trHeight w:hRule="exact" w:val="15458"/>
        </w:trPr>
        <w:tc>
          <w:tcPr>
            <w:tcW w:w="7200" w:type="dxa"/>
          </w:tcPr>
          <w:p w:rsidR="00B51EA0" w:rsidRPr="005C678C" w:rsidRDefault="009B1B43">
            <w:pPr>
              <w:rPr>
                <w:color w:val="auto"/>
              </w:rPr>
            </w:pPr>
            <w:r w:rsidRPr="005C678C">
              <w:rPr>
                <w:noProof/>
                <w:color w:val="auto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693249EE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26670</wp:posOffset>
                  </wp:positionV>
                  <wp:extent cx="2298065" cy="1295400"/>
                  <wp:effectExtent l="0" t="0" r="6985" b="0"/>
                  <wp:wrapSquare wrapText="bothSides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6A6" w:rsidRPr="005C678C">
              <w:rPr>
                <w:noProof/>
                <w:color w:val="aut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2307590</wp:posOffset>
                  </wp:positionH>
                  <wp:positionV relativeFrom="margin">
                    <wp:posOffset>47625</wp:posOffset>
                  </wp:positionV>
                  <wp:extent cx="2243455" cy="1264285"/>
                  <wp:effectExtent l="0" t="0" r="4445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17014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108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7200"/>
              <w:gridCol w:w="30"/>
              <w:gridCol w:w="114"/>
              <w:gridCol w:w="3456"/>
            </w:tblGrid>
            <w:tr w:rsidR="005C678C" w:rsidRPr="005C678C" w:rsidTr="007106ED">
              <w:trPr>
                <w:gridAfter w:val="2"/>
                <w:wAfter w:w="3570" w:type="dxa"/>
                <w:cantSplit/>
                <w:trHeight w:hRule="exact" w:val="4014"/>
              </w:trPr>
              <w:tc>
                <w:tcPr>
                  <w:tcW w:w="7230" w:type="dxa"/>
                  <w:gridSpan w:val="2"/>
                </w:tcPr>
                <w:p w:rsidR="007106ED" w:rsidRPr="005C678C" w:rsidRDefault="007106ED" w:rsidP="00B51EA0">
                  <w:pPr>
                    <w:jc w:val="center"/>
                    <w:rPr>
                      <w:rFonts w:ascii="AR CENA" w:hAnsi="AR CENA"/>
                      <w:color w:val="auto"/>
                    </w:rPr>
                  </w:pPr>
                </w:p>
                <w:p w:rsidR="00582065" w:rsidRPr="005C678C" w:rsidRDefault="00741BE7" w:rsidP="00B51EA0">
                  <w:pPr>
                    <w:jc w:val="center"/>
                    <w:rPr>
                      <w:rFonts w:ascii="AR CENA" w:hAnsi="AR CENA"/>
                      <w:color w:val="auto"/>
                      <w:sz w:val="32"/>
                      <w:szCs w:val="32"/>
                    </w:rPr>
                  </w:pPr>
                  <w:r w:rsidRPr="005C678C">
                    <w:rPr>
                      <w:rFonts w:ascii="AR CENA" w:hAnsi="AR CENA"/>
                      <w:color w:val="auto"/>
                    </w:rPr>
                    <w:t xml:space="preserve">   </w:t>
                  </w:r>
                  <w:r w:rsidR="00B51EA0" w:rsidRPr="005C678C">
                    <w:rPr>
                      <w:rFonts w:ascii="AR CENA" w:hAnsi="AR CENA"/>
                      <w:color w:val="auto"/>
                      <w:sz w:val="32"/>
                      <w:szCs w:val="32"/>
                    </w:rPr>
                    <w:t>LUST DEN BOTANISCHEN GARTEN ZU KOSTEN?</w:t>
                  </w:r>
                </w:p>
                <w:p w:rsidR="00B51EA0" w:rsidRPr="005C678C" w:rsidRDefault="00B51EA0" w:rsidP="00B51EA0">
                  <w:pPr>
                    <w:pStyle w:val="berschrift1"/>
                    <w:jc w:val="center"/>
                    <w:rPr>
                      <w:rFonts w:ascii="AR CENA" w:hAnsi="AR CENA" w:cs="Times New Roman"/>
                      <w:b w:val="0"/>
                      <w:color w:val="auto"/>
                    </w:rPr>
                  </w:pPr>
                  <w:r w:rsidRPr="005C678C">
                    <w:rPr>
                      <w:rFonts w:ascii="AR CENA" w:hAnsi="AR CENA" w:cs="Times New Roman"/>
                      <w:b w:val="0"/>
                      <w:color w:val="auto"/>
                    </w:rPr>
                    <w:t>Selbstgemachte Fruchtaufstriche, Gelees, Salze, Sirupe, …</w:t>
                  </w:r>
                </w:p>
                <w:p w:rsidR="00B51EA0" w:rsidRPr="005C678C" w:rsidRDefault="00B51EA0" w:rsidP="00B51EA0">
                  <w:pPr>
                    <w:pStyle w:val="berschrift1"/>
                    <w:jc w:val="center"/>
                    <w:rPr>
                      <w:rFonts w:ascii="AR CENA" w:hAnsi="AR CENA" w:cs="Times New Roman"/>
                      <w:b w:val="0"/>
                      <w:color w:val="auto"/>
                    </w:rPr>
                  </w:pPr>
                  <w:r w:rsidRPr="005C678C">
                    <w:rPr>
                      <w:rFonts w:ascii="AR CENA" w:hAnsi="AR CENA" w:cs="Times New Roman"/>
                      <w:b w:val="0"/>
                      <w:color w:val="auto"/>
                    </w:rPr>
                    <w:t>zum Kosten und Kaufen</w:t>
                  </w:r>
                </w:p>
                <w:p w:rsidR="00B51EA0" w:rsidRPr="005C678C" w:rsidRDefault="00B51EA0" w:rsidP="00B51EA0">
                  <w:pPr>
                    <w:pStyle w:val="berschrift1"/>
                    <w:jc w:val="center"/>
                    <w:rPr>
                      <w:rFonts w:ascii="AR CENA" w:hAnsi="AR CENA" w:cs="Times New Roman"/>
                      <w:b w:val="0"/>
                      <w:color w:val="auto"/>
                    </w:rPr>
                  </w:pPr>
                  <w:r w:rsidRPr="005C678C">
                    <w:rPr>
                      <w:rFonts w:ascii="AR CENA" w:hAnsi="AR CENA" w:cs="Times New Roman"/>
                      <w:b w:val="0"/>
                      <w:color w:val="auto"/>
                    </w:rPr>
                    <w:t>Aus den Früchten und Kräutern des Botanischen Garten</w:t>
                  </w:r>
                  <w:r w:rsidR="00B5425C" w:rsidRPr="005C678C">
                    <w:rPr>
                      <w:rFonts w:ascii="AR CENA" w:hAnsi="AR CENA" w:cs="Times New Roman"/>
                      <w:b w:val="0"/>
                      <w:color w:val="auto"/>
                    </w:rPr>
                    <w:t>s</w:t>
                  </w:r>
                  <w:r w:rsidRPr="005C678C">
                    <w:rPr>
                      <w:rFonts w:ascii="AR CENA" w:hAnsi="AR CENA" w:cs="Times New Roman"/>
                      <w:b w:val="0"/>
                      <w:color w:val="auto"/>
                    </w:rPr>
                    <w:t xml:space="preserve"> Graz</w:t>
                  </w:r>
                </w:p>
                <w:p w:rsidR="00741BE7" w:rsidRPr="005C678C" w:rsidRDefault="00741BE7" w:rsidP="00741BE7">
                  <w:pPr>
                    <w:rPr>
                      <w:color w:val="auto"/>
                    </w:rPr>
                  </w:pPr>
                </w:p>
                <w:p w:rsidR="00B51EA0" w:rsidRPr="005C678C" w:rsidRDefault="00B51EA0" w:rsidP="00B51EA0">
                  <w:pPr>
                    <w:pStyle w:val="berschrift1"/>
                    <w:jc w:val="center"/>
                    <w:rPr>
                      <w:rFonts w:ascii="AR CENA" w:hAnsi="AR CENA"/>
                      <w:b w:val="0"/>
                      <w:color w:val="auto"/>
                      <w:sz w:val="24"/>
                      <w:szCs w:val="24"/>
                    </w:rPr>
                  </w:pPr>
                  <w:r w:rsidRPr="005C678C">
                    <w:rPr>
                      <w:rFonts w:ascii="AR CENA" w:hAnsi="AR CENA"/>
                      <w:b w:val="0"/>
                      <w:color w:val="auto"/>
                      <w:sz w:val="24"/>
                      <w:szCs w:val="24"/>
                    </w:rPr>
                    <w:t>Ich freue mich, Dich begrüßen zu dürfen!</w:t>
                  </w:r>
                  <w:r w:rsidRPr="005C678C">
                    <w:rPr>
                      <w:rFonts w:ascii="AR CENA" w:hAnsi="AR CENA"/>
                      <w:b w:val="0"/>
                      <w:color w:val="auto"/>
                      <w:sz w:val="24"/>
                      <w:szCs w:val="24"/>
                    </w:rPr>
                    <w:br/>
                    <w:t>Elisabeth</w:t>
                  </w:r>
                </w:p>
                <w:p w:rsidR="00B51EA0" w:rsidRPr="005C678C" w:rsidRDefault="00B51EA0">
                  <w:pPr>
                    <w:rPr>
                      <w:color w:val="auto"/>
                    </w:rPr>
                  </w:pPr>
                </w:p>
              </w:tc>
            </w:tr>
            <w:tr w:rsidR="005C678C" w:rsidRPr="005C678C" w:rsidTr="007106ED">
              <w:trPr>
                <w:gridAfter w:val="2"/>
                <w:wAfter w:w="3570" w:type="dxa"/>
                <w:trHeight w:hRule="exact" w:val="1406"/>
              </w:trPr>
              <w:tc>
                <w:tcPr>
                  <w:tcW w:w="7230" w:type="dxa"/>
                  <w:gridSpan w:val="2"/>
                </w:tcPr>
                <w:p w:rsidR="00B51EA0" w:rsidRPr="005C678C" w:rsidRDefault="00B51EA0" w:rsidP="00B51EA0">
                  <w:pPr>
                    <w:pStyle w:val="berschrift1"/>
                    <w:jc w:val="center"/>
                    <w:rPr>
                      <w:rFonts w:ascii="AR CENA" w:hAnsi="AR CENA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5C678C" w:rsidRPr="005C678C" w:rsidTr="007106ED">
              <w:trPr>
                <w:gridAfter w:val="2"/>
                <w:wAfter w:w="3570" w:type="dxa"/>
                <w:trHeight w:hRule="exact" w:val="95"/>
              </w:trPr>
              <w:tc>
                <w:tcPr>
                  <w:tcW w:w="7230" w:type="dxa"/>
                  <w:gridSpan w:val="2"/>
                </w:tcPr>
                <w:p w:rsidR="00B51EA0" w:rsidRPr="005C678C" w:rsidRDefault="00B51EA0" w:rsidP="00B51EA0">
                  <w:pPr>
                    <w:rPr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5C678C" w:rsidRPr="005C678C" w:rsidTr="007106ED">
              <w:trPr>
                <w:trHeight w:hRule="exact" w:val="15458"/>
              </w:trPr>
              <w:tc>
                <w:tcPr>
                  <w:tcW w:w="7200" w:type="dxa"/>
                </w:tcPr>
                <w:p w:rsidR="007106ED" w:rsidRPr="005C678C" w:rsidRDefault="009B1B43" w:rsidP="007106ED">
                  <w:pPr>
                    <w:rPr>
                      <w:color w:val="auto"/>
                    </w:rPr>
                  </w:pPr>
                  <w:r w:rsidRPr="005C678C">
                    <w:rPr>
                      <w:noProof/>
                      <w:color w:val="auto"/>
                    </w:rPr>
                    <w:drawing>
                      <wp:anchor distT="0" distB="0" distL="114300" distR="114300" simplePos="0" relativeHeight="251661312" behindDoc="0" locked="0" layoutInCell="1" allowOverlap="1" wp14:anchorId="2866D9FF" wp14:editId="0CC5C855">
                        <wp:simplePos x="0" y="0"/>
                        <wp:positionH relativeFrom="margin">
                          <wp:posOffset>2307590</wp:posOffset>
                        </wp:positionH>
                        <wp:positionV relativeFrom="margin">
                          <wp:posOffset>42545</wp:posOffset>
                        </wp:positionV>
                        <wp:extent cx="2243455" cy="1264285"/>
                        <wp:effectExtent l="0" t="0" r="4445" b="0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117014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26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7106ED" w:rsidRPr="005C678C">
                    <w:rPr>
                      <w:noProof/>
                      <w:color w:val="auto"/>
                      <w:lang w:eastAsia="de-DE"/>
                    </w:rPr>
                    <w:drawing>
                      <wp:anchor distT="0" distB="0" distL="114300" distR="114300" simplePos="0" relativeHeight="251662336" behindDoc="0" locked="0" layoutInCell="1" allowOverlap="1" wp14:anchorId="0965B994" wp14:editId="1E8D28E7">
                        <wp:simplePos x="0" y="0"/>
                        <wp:positionH relativeFrom="margin">
                          <wp:posOffset>7620</wp:posOffset>
                        </wp:positionH>
                        <wp:positionV relativeFrom="margin">
                          <wp:posOffset>24130</wp:posOffset>
                        </wp:positionV>
                        <wp:extent cx="2298065" cy="1295400"/>
                        <wp:effectExtent l="0" t="0" r="6985" b="0"/>
                        <wp:wrapSquare wrapText="bothSides"/>
                        <wp:docPr id="3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8065" cy="129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72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Layout für Handzettel-Textkörper"/>
                  </w:tblPr>
                  <w:tblGrid>
                    <w:gridCol w:w="7230"/>
                  </w:tblGrid>
                  <w:tr w:rsidR="005C678C" w:rsidRPr="005C678C" w:rsidTr="0090154D">
                    <w:trPr>
                      <w:cantSplit/>
                      <w:trHeight w:hRule="exact" w:val="4014"/>
                    </w:trPr>
                    <w:tc>
                      <w:tcPr>
                        <w:tcW w:w="7230" w:type="dxa"/>
                      </w:tcPr>
                      <w:p w:rsidR="007106ED" w:rsidRPr="005C678C" w:rsidRDefault="007106ED" w:rsidP="007106ED">
                        <w:pPr>
                          <w:jc w:val="center"/>
                          <w:rPr>
                            <w:rFonts w:ascii="AR CENA" w:hAnsi="AR CENA"/>
                            <w:color w:val="auto"/>
                          </w:rPr>
                        </w:pPr>
                        <w:bookmarkStart w:id="0" w:name="_GoBack"/>
                        <w:bookmarkEnd w:id="0"/>
                      </w:p>
                      <w:p w:rsidR="007106ED" w:rsidRPr="005C678C" w:rsidRDefault="007106ED" w:rsidP="007106ED">
                        <w:pPr>
                          <w:jc w:val="center"/>
                          <w:rPr>
                            <w:rFonts w:ascii="AR CENA" w:hAnsi="AR CENA"/>
                            <w:color w:val="auto"/>
                            <w:sz w:val="32"/>
                            <w:szCs w:val="32"/>
                          </w:rPr>
                        </w:pPr>
                        <w:r w:rsidRPr="005C678C">
                          <w:rPr>
                            <w:rFonts w:ascii="AR CENA" w:hAnsi="AR CENA"/>
                            <w:color w:val="auto"/>
                          </w:rPr>
                          <w:t xml:space="preserve">   </w:t>
                        </w:r>
                        <w:r w:rsidRPr="005C678C">
                          <w:rPr>
                            <w:rFonts w:ascii="AR CENA" w:hAnsi="AR CENA"/>
                            <w:color w:val="auto"/>
                            <w:sz w:val="32"/>
                            <w:szCs w:val="32"/>
                          </w:rPr>
                          <w:t>LUST DEN BOTANISCHEN GARTEN ZU KOSTEN?</w:t>
                        </w:r>
                      </w:p>
                      <w:p w:rsidR="007106ED" w:rsidRPr="005C678C" w:rsidRDefault="007106ED" w:rsidP="007106ED">
                        <w:pPr>
                          <w:pStyle w:val="berschrift1"/>
                          <w:jc w:val="center"/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</w:pPr>
                        <w:r w:rsidRPr="005C678C"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  <w:t>Selbstgemachte Fruchtaufstriche, Gelees, Salze, Sirupe, …</w:t>
                        </w:r>
                      </w:p>
                      <w:p w:rsidR="007106ED" w:rsidRPr="005C678C" w:rsidRDefault="007106ED" w:rsidP="007106ED">
                        <w:pPr>
                          <w:pStyle w:val="berschrift1"/>
                          <w:jc w:val="center"/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</w:pPr>
                        <w:r w:rsidRPr="005C678C"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  <w:t>zum Kosten und Kaufen</w:t>
                        </w:r>
                      </w:p>
                      <w:p w:rsidR="007106ED" w:rsidRPr="005C678C" w:rsidRDefault="007106ED" w:rsidP="007106ED">
                        <w:pPr>
                          <w:pStyle w:val="berschrift1"/>
                          <w:jc w:val="center"/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</w:pPr>
                        <w:r w:rsidRPr="005C678C"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  <w:t>Aus den Früchten und Kräutern des Botanischen Garten</w:t>
                        </w:r>
                        <w:r w:rsidR="00B5425C" w:rsidRPr="005C678C"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  <w:t>s</w:t>
                        </w:r>
                        <w:r w:rsidRPr="005C678C">
                          <w:rPr>
                            <w:rFonts w:ascii="AR CENA" w:hAnsi="AR CENA" w:cs="Times New Roman"/>
                            <w:b w:val="0"/>
                            <w:color w:val="auto"/>
                          </w:rPr>
                          <w:t xml:space="preserve"> Graz</w:t>
                        </w:r>
                      </w:p>
                      <w:p w:rsidR="007106ED" w:rsidRPr="005C678C" w:rsidRDefault="007106ED" w:rsidP="007106ED">
                        <w:pPr>
                          <w:rPr>
                            <w:color w:val="auto"/>
                          </w:rPr>
                        </w:pPr>
                      </w:p>
                      <w:p w:rsidR="007106ED" w:rsidRPr="005C678C" w:rsidRDefault="007106ED" w:rsidP="007106ED">
                        <w:pPr>
                          <w:pStyle w:val="berschrift1"/>
                          <w:jc w:val="center"/>
                          <w:rPr>
                            <w:rFonts w:ascii="AR CENA" w:hAnsi="AR CENA"/>
                            <w:b w:val="0"/>
                            <w:color w:val="auto"/>
                            <w:sz w:val="24"/>
                            <w:szCs w:val="24"/>
                          </w:rPr>
                        </w:pPr>
                        <w:r w:rsidRPr="005C678C">
                          <w:rPr>
                            <w:rFonts w:ascii="AR CENA" w:hAnsi="AR CENA"/>
                            <w:b w:val="0"/>
                            <w:color w:val="auto"/>
                            <w:sz w:val="24"/>
                            <w:szCs w:val="24"/>
                          </w:rPr>
                          <w:t>Ich freue mich, Dich begrüßen zu dürfen!</w:t>
                        </w:r>
                        <w:r w:rsidRPr="005C678C">
                          <w:rPr>
                            <w:rFonts w:ascii="AR CENA" w:hAnsi="AR CENA"/>
                            <w:b w:val="0"/>
                            <w:color w:val="auto"/>
                            <w:sz w:val="24"/>
                            <w:szCs w:val="24"/>
                          </w:rPr>
                          <w:br/>
                          <w:t>Elisabeth</w:t>
                        </w:r>
                      </w:p>
                      <w:p w:rsidR="007106ED" w:rsidRPr="005C678C" w:rsidRDefault="007106ED" w:rsidP="007106ED">
                        <w:pPr>
                          <w:rPr>
                            <w:color w:val="auto"/>
                          </w:rPr>
                        </w:pPr>
                      </w:p>
                    </w:tc>
                  </w:tr>
                  <w:tr w:rsidR="005C678C" w:rsidRPr="005C678C" w:rsidTr="0090154D">
                    <w:trPr>
                      <w:trHeight w:hRule="exact" w:val="1406"/>
                    </w:trPr>
                    <w:tc>
                      <w:tcPr>
                        <w:tcW w:w="7230" w:type="dxa"/>
                      </w:tcPr>
                      <w:p w:rsidR="007106ED" w:rsidRPr="005C678C" w:rsidRDefault="007106ED" w:rsidP="007106ED">
                        <w:pPr>
                          <w:pStyle w:val="berschrift1"/>
                          <w:jc w:val="center"/>
                          <w:rPr>
                            <w:rFonts w:ascii="AR CENA" w:hAnsi="AR CENA"/>
                            <w:color w:val="auto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678C" w:rsidRPr="005C678C" w:rsidTr="0090154D">
                    <w:trPr>
                      <w:trHeight w:hRule="exact" w:val="95"/>
                    </w:trPr>
                    <w:tc>
                      <w:tcPr>
                        <w:tcW w:w="7230" w:type="dxa"/>
                      </w:tcPr>
                      <w:p w:rsidR="007106ED" w:rsidRPr="005C678C" w:rsidRDefault="007106ED" w:rsidP="007106ED">
                        <w:pPr>
                          <w:rPr>
                            <w:color w:val="auto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7106ED" w:rsidRPr="005C678C" w:rsidRDefault="007106ED" w:rsidP="007106ED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144" w:type="dxa"/>
                  <w:gridSpan w:val="2"/>
                </w:tcPr>
                <w:p w:rsidR="007106ED" w:rsidRPr="005C678C" w:rsidRDefault="007106ED" w:rsidP="007106ED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3456" w:type="dxa"/>
                </w:tcPr>
                <w:tbl>
                  <w:tblPr>
                    <w:tblW w:w="3859" w:type="dxa"/>
                    <w:tblLayout w:type="fixed"/>
                    <w:tblCellMar>
                      <w:left w:w="288" w:type="dxa"/>
                      <w:right w:w="288" w:type="dxa"/>
                    </w:tblCellMar>
                    <w:tblLook w:val="04A0" w:firstRow="1" w:lastRow="0" w:firstColumn="1" w:lastColumn="0" w:noHBand="0" w:noVBand="1"/>
                    <w:tblDescription w:val="Layout für Handzettel-Seitenleiste"/>
                  </w:tblPr>
                  <w:tblGrid>
                    <w:gridCol w:w="3859"/>
                  </w:tblGrid>
                  <w:tr w:rsidR="005C678C" w:rsidRPr="005C678C" w:rsidTr="0090154D">
                    <w:trPr>
                      <w:trHeight w:hRule="exact" w:val="5805"/>
                    </w:trPr>
                    <w:tc>
                      <w:tcPr>
                        <w:tcW w:w="3859" w:type="dxa"/>
                        <w:shd w:val="clear" w:color="auto" w:fill="97C83C" w:themeFill="accent2"/>
                        <w:vAlign w:val="center"/>
                      </w:tcPr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24"/>
                            <w:szCs w:val="24"/>
                            <w:u w:val="single"/>
                          </w:rPr>
                        </w:pPr>
                        <w:r w:rsidRPr="005C678C">
                          <w:rPr>
                            <w:color w:val="auto"/>
                            <w:sz w:val="24"/>
                            <w:szCs w:val="24"/>
                            <w:u w:val="single"/>
                          </w:rPr>
                          <w:t>Termine: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</w:rPr>
                        </w:pPr>
                        <w:r w:rsidRPr="005C678C">
                          <w:rPr>
                            <w:b/>
                            <w:color w:val="auto"/>
                            <w:sz w:val="16"/>
                            <w:szCs w:val="16"/>
                          </w:rPr>
                          <w:t>Im Sommer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 xml:space="preserve"> 2018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von 9:00 bis 16:30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Sa 26.05. / So 27.05.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Sa 23.06. / So 24.06.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Sa 28.07. / So 29.07.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Sa 25.08. / So 26.08.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b/>
                            <w:color w:val="auto"/>
                            <w:sz w:val="16"/>
                            <w:szCs w:val="16"/>
                          </w:rPr>
                          <w:t xml:space="preserve"> Im Herbst/ Winter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 xml:space="preserve"> 2018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von 9:00 bis 14:30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  <w:t>Sa 29.09. / So 30.09.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 xml:space="preserve">Fr. 26.10. 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  <w:t>Sa 27.10. / So 28.10.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  <w:t>Sa 24.11. / So 25.11.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  <w:t>Sa 01.12. / So 02.12.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  <w:t>Sa 08.12. / So 09.12.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  <w:t>Sa 15.12. / So 16.12.</w:t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5C678C">
                          <w:rPr>
                            <w:color w:val="auto"/>
                            <w:sz w:val="24"/>
                            <w:szCs w:val="24"/>
                            <w:u w:val="single"/>
                          </w:rPr>
                          <w:t>Standort:</w:t>
                        </w:r>
                        <w:r w:rsidRPr="005C678C">
                          <w:rPr>
                            <w:color w:val="auto"/>
                            <w:sz w:val="24"/>
                            <w:szCs w:val="24"/>
                          </w:rPr>
                          <w:br/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t>Im Eingangsbereich der Gewächshäuser</w:t>
                        </w:r>
                        <w:r w:rsidRPr="005C678C">
                          <w:rPr>
                            <w:color w:val="auto"/>
                            <w:sz w:val="16"/>
                            <w:szCs w:val="16"/>
                          </w:rPr>
                          <w:br/>
                        </w:r>
                      </w:p>
                      <w:p w:rsidR="007106ED" w:rsidRPr="005C678C" w:rsidRDefault="007106ED" w:rsidP="007106ED">
                        <w:pPr>
                          <w:pStyle w:val="berschrift2"/>
                          <w:rPr>
                            <w:color w:val="auto"/>
                          </w:rPr>
                        </w:pPr>
                      </w:p>
                    </w:tc>
                  </w:tr>
                  <w:tr w:rsidR="005C678C" w:rsidRPr="005C678C" w:rsidTr="0090154D">
                    <w:trPr>
                      <w:trHeight w:hRule="exact" w:val="95"/>
                    </w:trPr>
                    <w:tc>
                      <w:tcPr>
                        <w:tcW w:w="3859" w:type="dxa"/>
                      </w:tcPr>
                      <w:p w:rsidR="007106ED" w:rsidRPr="005C678C" w:rsidRDefault="007106ED" w:rsidP="007106ED">
                        <w:pPr>
                          <w:rPr>
                            <w:color w:val="auto"/>
                          </w:rPr>
                        </w:pPr>
                      </w:p>
                    </w:tc>
                  </w:tr>
                  <w:tr w:rsidR="005C678C" w:rsidRPr="005C678C" w:rsidTr="0090154D">
                    <w:trPr>
                      <w:trHeight w:hRule="exact" w:val="1199"/>
                    </w:trPr>
                    <w:tc>
                      <w:tcPr>
                        <w:tcW w:w="3859" w:type="dxa"/>
                        <w:shd w:val="clear" w:color="auto" w:fill="D5E9B1" w:themeFill="accent2" w:themeFillTint="66"/>
                        <w:vAlign w:val="center"/>
                      </w:tcPr>
                      <w:p w:rsidR="007106ED" w:rsidRPr="005C678C" w:rsidRDefault="009B1B43" w:rsidP="007106ED">
                        <w:pPr>
                          <w:pStyle w:val="Kontaktinfos"/>
                          <w:rPr>
                            <w:color w:val="auto"/>
                          </w:rPr>
                        </w:pPr>
                        <w:sdt>
                          <w:sdtPr>
                            <w:rPr>
                              <w:rFonts w:asciiTheme="majorHAnsi" w:hAnsiTheme="majorHAnsi"/>
                              <w:color w:val="auto"/>
                              <w:sz w:val="16"/>
                              <w:szCs w:val="16"/>
                            </w:rPr>
                            <w:id w:val="-279955294"/>
                            <w:placeholder>
                              <w:docPart w:val="2313F5043BC6462A9CF06EC6F3C74794"/>
                            </w:placeholder>
                            <w15:appearance w15:val="hidden"/>
                            <w:text w:multiLine="1"/>
                          </w:sdtPr>
                          <w:sdtEndPr/>
                          <w:sdtContent>
                            <w:r w:rsidR="007106ED" w:rsidRPr="005C678C">
                              <w:rPr>
                                <w:rFonts w:asciiTheme="majorHAnsi" w:hAnsiTheme="majorHAnsi"/>
                                <w:color w:val="auto"/>
                                <w:sz w:val="16"/>
                                <w:szCs w:val="16"/>
                              </w:rPr>
                              <w:br/>
                              <w:t>Elisabeth Helmberger</w:t>
                            </w:r>
                            <w:r w:rsidR="007106ED" w:rsidRPr="005C678C">
                              <w:rPr>
                                <w:rFonts w:asciiTheme="majorHAnsi" w:hAnsiTheme="majorHAnsi"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r w:rsidR="007106ED" w:rsidRPr="005C678C">
                              <w:rPr>
                                <w:rFonts w:asciiTheme="majorHAnsi" w:hAnsiTheme="majorHAnsi"/>
                                <w:color w:val="auto"/>
                                <w:sz w:val="16"/>
                                <w:szCs w:val="16"/>
                              </w:rPr>
                              <w:br/>
                              <w:t>www.zurpflanze.com</w:t>
                            </w:r>
                          </w:sdtContent>
                        </w:sdt>
                      </w:p>
                      <w:p w:rsidR="007106ED" w:rsidRPr="005C678C" w:rsidRDefault="007106ED" w:rsidP="007106ED">
                        <w:pPr>
                          <w:pStyle w:val="Kontaktinfos"/>
                          <w:rPr>
                            <w:color w:val="auto"/>
                          </w:rPr>
                        </w:pPr>
                      </w:p>
                      <w:p w:rsidR="007106ED" w:rsidRPr="005C678C" w:rsidRDefault="007106ED" w:rsidP="007106ED">
                        <w:pPr>
                          <w:pStyle w:val="Datum"/>
                          <w:rPr>
                            <w:color w:val="auto"/>
                          </w:rPr>
                        </w:pPr>
                      </w:p>
                    </w:tc>
                  </w:tr>
                </w:tbl>
                <w:p w:rsidR="007106ED" w:rsidRPr="005C678C" w:rsidRDefault="007106ED" w:rsidP="007106ED">
                  <w:pPr>
                    <w:rPr>
                      <w:color w:val="auto"/>
                    </w:rPr>
                  </w:pPr>
                </w:p>
              </w:tc>
            </w:tr>
          </w:tbl>
          <w:p w:rsidR="00582065" w:rsidRPr="005C678C" w:rsidRDefault="00582065">
            <w:pPr>
              <w:rPr>
                <w:color w:val="auto"/>
              </w:rPr>
            </w:pPr>
          </w:p>
        </w:tc>
        <w:tc>
          <w:tcPr>
            <w:tcW w:w="144" w:type="dxa"/>
          </w:tcPr>
          <w:p w:rsidR="00582065" w:rsidRPr="005C678C" w:rsidRDefault="00582065">
            <w:pPr>
              <w:rPr>
                <w:color w:val="auto"/>
              </w:rPr>
            </w:pPr>
          </w:p>
        </w:tc>
        <w:tc>
          <w:tcPr>
            <w:tcW w:w="3456" w:type="dxa"/>
          </w:tcPr>
          <w:tbl>
            <w:tblPr>
              <w:tblW w:w="3859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3859"/>
            </w:tblGrid>
            <w:tr w:rsidR="005C678C" w:rsidRPr="005C678C" w:rsidTr="005C678C">
              <w:trPr>
                <w:trHeight w:hRule="exact" w:val="5805"/>
              </w:trPr>
              <w:tc>
                <w:tcPr>
                  <w:tcW w:w="3859" w:type="dxa"/>
                  <w:shd w:val="clear" w:color="auto" w:fill="CDF86C"/>
                  <w:vAlign w:val="center"/>
                </w:tcPr>
                <w:p w:rsidR="00B51EA0" w:rsidRPr="005C678C" w:rsidRDefault="00B51EA0" w:rsidP="00B51EA0">
                  <w:pPr>
                    <w:pStyle w:val="berschrift2"/>
                    <w:rPr>
                      <w:color w:val="auto"/>
                      <w:sz w:val="20"/>
                      <w:szCs w:val="20"/>
                      <w:u w:val="single"/>
                    </w:rPr>
                  </w:pPr>
                  <w:r w:rsidRPr="005C678C">
                    <w:rPr>
                      <w:color w:val="auto"/>
                      <w:sz w:val="20"/>
                      <w:szCs w:val="20"/>
                      <w:u w:val="single"/>
                    </w:rPr>
                    <w:t>Termine: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26.01.2019 und 27.01.2019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23.02.2019 und 24.02.2019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30.03.2019 und 31.03.2019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27.04.2019 und 28.04.2019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25.05.2019 und 26.05.2019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29.06.2019 und 30.06.2019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27.07.2019 und 28.07.2019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24.08.2019 und 25.08.2019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28.09.2019 und 29.09.2019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26.10.2019 und 27.10.2019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23.11.2019 und 24.11.2019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30.11.2019 und 01.12.2019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07.12.2019 und 08.12.2019</w:t>
                  </w:r>
                </w:p>
                <w:p w:rsidR="00913FD6" w:rsidRPr="005C678C" w:rsidRDefault="00913FD6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14.12.2019 und 15.12.2019</w:t>
                  </w:r>
                </w:p>
                <w:p w:rsidR="005C678C" w:rsidRDefault="00B51EA0" w:rsidP="005C678C">
                  <w:pPr>
                    <w:pStyle w:val="berschrift2"/>
                    <w:rPr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color w:val="auto"/>
                      <w:sz w:val="20"/>
                      <w:szCs w:val="20"/>
                      <w:u w:val="single"/>
                    </w:rPr>
                    <w:t>Standort:</w:t>
                  </w:r>
                  <w:r w:rsidRPr="005C678C">
                    <w:rPr>
                      <w:color w:val="auto"/>
                      <w:sz w:val="20"/>
                      <w:szCs w:val="20"/>
                    </w:rPr>
                    <w:br/>
                  </w:r>
                  <w:r w:rsidRPr="005C678C">
                    <w:rPr>
                      <w:color w:val="auto"/>
                      <w:sz w:val="14"/>
                      <w:szCs w:val="14"/>
                    </w:rPr>
                    <w:t xml:space="preserve">Im Eingangsbereich der </w:t>
                  </w:r>
                </w:p>
                <w:p w:rsidR="00582065" w:rsidRPr="005C678C" w:rsidRDefault="00B51EA0" w:rsidP="005C678C">
                  <w:pPr>
                    <w:pStyle w:val="berschrift2"/>
                    <w:rPr>
                      <w:color w:val="auto"/>
                      <w:sz w:val="10"/>
                      <w:szCs w:val="10"/>
                    </w:rPr>
                  </w:pPr>
                  <w:r w:rsidRPr="005C678C">
                    <w:rPr>
                      <w:color w:val="auto"/>
                      <w:sz w:val="14"/>
                      <w:szCs w:val="14"/>
                    </w:rPr>
                    <w:t>Gewächshäuser</w:t>
                  </w:r>
                </w:p>
              </w:tc>
            </w:tr>
            <w:tr w:rsidR="005C678C" w:rsidRPr="005C678C" w:rsidTr="00B42050">
              <w:trPr>
                <w:trHeight w:hRule="exact" w:val="95"/>
              </w:trPr>
              <w:tc>
                <w:tcPr>
                  <w:tcW w:w="3859" w:type="dxa"/>
                </w:tcPr>
                <w:p w:rsidR="00582065" w:rsidRPr="005C678C" w:rsidRDefault="00582065">
                  <w:pPr>
                    <w:rPr>
                      <w:color w:val="auto"/>
                    </w:rPr>
                  </w:pPr>
                </w:p>
              </w:tc>
            </w:tr>
            <w:tr w:rsidR="005C678C" w:rsidRPr="005C678C" w:rsidTr="005C678C">
              <w:trPr>
                <w:trHeight w:hRule="exact" w:val="1199"/>
              </w:trPr>
              <w:tc>
                <w:tcPr>
                  <w:tcW w:w="3859" w:type="dxa"/>
                  <w:shd w:val="clear" w:color="auto" w:fill="97C83C" w:themeFill="accent2"/>
                  <w:vAlign w:val="center"/>
                </w:tcPr>
                <w:p w:rsidR="00B51EA0" w:rsidRPr="005C678C" w:rsidRDefault="009B1B43" w:rsidP="00B42050">
                  <w:pPr>
                    <w:pStyle w:val="Kontaktinfos"/>
                    <w:rPr>
                      <w:color w:val="auto"/>
                    </w:rPr>
                  </w:pPr>
                  <w:sdt>
                    <w:sdtPr>
                      <w:rPr>
                        <w:rFonts w:asciiTheme="majorHAnsi" w:hAnsiTheme="majorHAnsi"/>
                        <w:color w:val="auto"/>
                        <w:sz w:val="16"/>
                        <w:szCs w:val="16"/>
                      </w:rPr>
                      <w:id w:val="857003158"/>
                      <w:placeholder>
                        <w:docPart w:val="2A5851F82E7343AD8AD2F5BBA9E6A427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51EA0" w:rsidRPr="005C678C">
                        <w:rPr>
                          <w:rFonts w:asciiTheme="majorHAnsi" w:hAnsiTheme="majorHAnsi"/>
                          <w:color w:val="auto"/>
                          <w:sz w:val="16"/>
                          <w:szCs w:val="16"/>
                        </w:rPr>
                        <w:br/>
                        <w:t>Elisabeth Helmberger</w:t>
                      </w:r>
                      <w:r w:rsidR="00B51EA0" w:rsidRPr="005C678C">
                        <w:rPr>
                          <w:rFonts w:asciiTheme="majorHAnsi" w:hAnsiTheme="majorHAnsi"/>
                          <w:color w:val="auto"/>
                          <w:sz w:val="16"/>
                          <w:szCs w:val="16"/>
                        </w:rPr>
                        <w:br/>
                      </w:r>
                      <w:r w:rsidR="00B51EA0" w:rsidRPr="005C678C">
                        <w:rPr>
                          <w:rFonts w:asciiTheme="majorHAnsi" w:hAnsiTheme="majorHAnsi"/>
                          <w:color w:val="auto"/>
                          <w:sz w:val="16"/>
                          <w:szCs w:val="16"/>
                        </w:rPr>
                        <w:br/>
                        <w:t>www.zurpflanze.com</w:t>
                      </w:r>
                    </w:sdtContent>
                  </w:sdt>
                </w:p>
                <w:p w:rsidR="00B51EA0" w:rsidRPr="005C678C" w:rsidRDefault="00B51EA0" w:rsidP="00B51EA0">
                  <w:pPr>
                    <w:pStyle w:val="Kontaktinfos"/>
                    <w:rPr>
                      <w:color w:val="auto"/>
                    </w:rPr>
                  </w:pPr>
                </w:p>
                <w:p w:rsidR="00582065" w:rsidRPr="005C678C" w:rsidRDefault="00582065">
                  <w:pPr>
                    <w:pStyle w:val="Datum"/>
                    <w:rPr>
                      <w:color w:val="auto"/>
                    </w:rPr>
                  </w:pPr>
                </w:p>
              </w:tc>
            </w:tr>
          </w:tbl>
          <w:p w:rsidR="00582065" w:rsidRPr="005C678C" w:rsidRDefault="00582065">
            <w:pPr>
              <w:rPr>
                <w:color w:val="auto"/>
              </w:rPr>
            </w:pPr>
          </w:p>
          <w:p w:rsidR="007106ED" w:rsidRPr="005C678C" w:rsidRDefault="007106ED">
            <w:pPr>
              <w:rPr>
                <w:color w:val="auto"/>
              </w:rPr>
            </w:pPr>
          </w:p>
          <w:tbl>
            <w:tblPr>
              <w:tblW w:w="3859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859"/>
            </w:tblGrid>
            <w:tr w:rsidR="005C678C" w:rsidRPr="005C678C" w:rsidTr="005C678C">
              <w:trPr>
                <w:trHeight w:hRule="exact" w:val="5805"/>
              </w:trPr>
              <w:tc>
                <w:tcPr>
                  <w:tcW w:w="3859" w:type="dxa"/>
                  <w:shd w:val="clear" w:color="auto" w:fill="CDF86C"/>
                  <w:vAlign w:val="center"/>
                </w:tcPr>
                <w:p w:rsidR="005C678C" w:rsidRPr="005C678C" w:rsidRDefault="005C678C" w:rsidP="005C678C">
                  <w:pPr>
                    <w:pStyle w:val="berschrift2"/>
                    <w:rPr>
                      <w:color w:val="auto"/>
                      <w:sz w:val="20"/>
                      <w:szCs w:val="20"/>
                      <w:u w:val="single"/>
                    </w:rPr>
                  </w:pPr>
                  <w:r w:rsidRPr="005C678C">
                    <w:rPr>
                      <w:color w:val="auto"/>
                      <w:sz w:val="20"/>
                      <w:szCs w:val="20"/>
                      <w:u w:val="single"/>
                    </w:rPr>
                    <w:t>Termine: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26.01.2019 und 27.01.2019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23.02.2019 und 24.02.2019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30.03.2019 und 31.03.2019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27.04.2019 und 28.04.2019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25.05.2019 und 26.05.2019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29.06.2019 und 30.06.2019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27.07.2019 und 28.07.2019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24.08.2019 und 25.08.2019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28.09.2019 und 29.09.2019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26.10.2019 und 27.10.2019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23.11.2019 und 24.11.2019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30.11.2019 und 01.12.2019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07.12.2019 und 08.12.2019</w:t>
                  </w:r>
                </w:p>
                <w:p w:rsidR="005C678C" w:rsidRPr="005C678C" w:rsidRDefault="005C678C" w:rsidP="005C678C">
                  <w:pPr>
                    <w:spacing w:after="40"/>
                    <w:jc w:val="center"/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rFonts w:ascii="Arial Black" w:hAnsi="Arial Black" w:cs="Calibri"/>
                      <w:color w:val="auto"/>
                      <w:sz w:val="14"/>
                      <w:szCs w:val="14"/>
                    </w:rPr>
                    <w:t>14.12.2019 und 15.12.2019</w:t>
                  </w:r>
                </w:p>
                <w:p w:rsidR="005C678C" w:rsidRDefault="005C678C" w:rsidP="005C678C">
                  <w:pPr>
                    <w:pStyle w:val="berschrift2"/>
                    <w:rPr>
                      <w:color w:val="auto"/>
                      <w:sz w:val="14"/>
                      <w:szCs w:val="14"/>
                    </w:rPr>
                  </w:pPr>
                  <w:r w:rsidRPr="005C678C">
                    <w:rPr>
                      <w:color w:val="auto"/>
                      <w:sz w:val="20"/>
                      <w:szCs w:val="20"/>
                      <w:u w:val="single"/>
                    </w:rPr>
                    <w:t>Standort:</w:t>
                  </w:r>
                  <w:r w:rsidRPr="005C678C">
                    <w:rPr>
                      <w:color w:val="auto"/>
                      <w:sz w:val="20"/>
                      <w:szCs w:val="20"/>
                    </w:rPr>
                    <w:br/>
                  </w:r>
                  <w:r w:rsidRPr="005C678C">
                    <w:rPr>
                      <w:color w:val="auto"/>
                      <w:sz w:val="14"/>
                      <w:szCs w:val="14"/>
                    </w:rPr>
                    <w:t xml:space="preserve">Im Eingangsbereich der </w:t>
                  </w:r>
                </w:p>
                <w:p w:rsidR="007106ED" w:rsidRPr="005C678C" w:rsidRDefault="005C678C" w:rsidP="005C678C">
                  <w:pPr>
                    <w:pStyle w:val="berschrift2"/>
                    <w:rPr>
                      <w:color w:val="auto"/>
                    </w:rPr>
                  </w:pPr>
                  <w:r w:rsidRPr="005C678C">
                    <w:rPr>
                      <w:color w:val="auto"/>
                      <w:sz w:val="14"/>
                      <w:szCs w:val="14"/>
                    </w:rPr>
                    <w:t>Gewächshäuser</w:t>
                  </w:r>
                </w:p>
              </w:tc>
            </w:tr>
            <w:tr w:rsidR="005C678C" w:rsidRPr="005C678C" w:rsidTr="0090154D">
              <w:trPr>
                <w:trHeight w:hRule="exact" w:val="95"/>
              </w:trPr>
              <w:tc>
                <w:tcPr>
                  <w:tcW w:w="3859" w:type="dxa"/>
                </w:tcPr>
                <w:p w:rsidR="007106ED" w:rsidRPr="005C678C" w:rsidRDefault="007106ED" w:rsidP="007106ED">
                  <w:pPr>
                    <w:rPr>
                      <w:color w:val="auto"/>
                    </w:rPr>
                  </w:pPr>
                </w:p>
              </w:tc>
            </w:tr>
            <w:tr w:rsidR="005C678C" w:rsidRPr="005C678C" w:rsidTr="005C678C">
              <w:trPr>
                <w:trHeight w:hRule="exact" w:val="1199"/>
              </w:trPr>
              <w:tc>
                <w:tcPr>
                  <w:tcW w:w="3859" w:type="dxa"/>
                  <w:shd w:val="clear" w:color="auto" w:fill="97C83C" w:themeFill="accent2"/>
                  <w:vAlign w:val="center"/>
                </w:tcPr>
                <w:p w:rsidR="007106ED" w:rsidRPr="005C678C" w:rsidRDefault="009B1B43" w:rsidP="007106ED">
                  <w:pPr>
                    <w:pStyle w:val="Kontaktinfos"/>
                    <w:rPr>
                      <w:color w:val="auto"/>
                    </w:rPr>
                  </w:pPr>
                  <w:sdt>
                    <w:sdtPr>
                      <w:rPr>
                        <w:rFonts w:asciiTheme="majorHAnsi" w:hAnsiTheme="majorHAnsi"/>
                        <w:color w:val="auto"/>
                        <w:sz w:val="16"/>
                        <w:szCs w:val="16"/>
                      </w:rPr>
                      <w:id w:val="-791754848"/>
                      <w:placeholder>
                        <w:docPart w:val="40F3DD63A3104D38AF32175350F0FBD7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106ED" w:rsidRPr="005C678C">
                        <w:rPr>
                          <w:rFonts w:asciiTheme="majorHAnsi" w:hAnsiTheme="majorHAnsi"/>
                          <w:color w:val="auto"/>
                          <w:sz w:val="16"/>
                          <w:szCs w:val="16"/>
                        </w:rPr>
                        <w:br/>
                        <w:t>Elisabeth Helmberger</w:t>
                      </w:r>
                      <w:r w:rsidR="007106ED" w:rsidRPr="005C678C">
                        <w:rPr>
                          <w:rFonts w:asciiTheme="majorHAnsi" w:hAnsiTheme="majorHAnsi"/>
                          <w:color w:val="auto"/>
                          <w:sz w:val="16"/>
                          <w:szCs w:val="16"/>
                        </w:rPr>
                        <w:br/>
                      </w:r>
                      <w:r w:rsidR="007106ED" w:rsidRPr="005C678C">
                        <w:rPr>
                          <w:rFonts w:asciiTheme="majorHAnsi" w:hAnsiTheme="majorHAnsi"/>
                          <w:color w:val="auto"/>
                          <w:sz w:val="16"/>
                          <w:szCs w:val="16"/>
                        </w:rPr>
                        <w:br/>
                        <w:t>www.zurpflanze.com</w:t>
                      </w:r>
                    </w:sdtContent>
                  </w:sdt>
                </w:p>
                <w:p w:rsidR="007106ED" w:rsidRPr="005C678C" w:rsidRDefault="007106ED" w:rsidP="007106ED">
                  <w:pPr>
                    <w:pStyle w:val="Kontaktinfos"/>
                    <w:rPr>
                      <w:color w:val="auto"/>
                    </w:rPr>
                  </w:pPr>
                </w:p>
                <w:p w:rsidR="007106ED" w:rsidRPr="005C678C" w:rsidRDefault="007106ED" w:rsidP="007106ED">
                  <w:pPr>
                    <w:pStyle w:val="Datum"/>
                    <w:rPr>
                      <w:color w:val="auto"/>
                    </w:rPr>
                  </w:pPr>
                </w:p>
              </w:tc>
            </w:tr>
          </w:tbl>
          <w:p w:rsidR="007106ED" w:rsidRPr="005C678C" w:rsidRDefault="007106ED">
            <w:pPr>
              <w:rPr>
                <w:color w:val="auto"/>
              </w:rPr>
            </w:pPr>
          </w:p>
        </w:tc>
      </w:tr>
    </w:tbl>
    <w:p w:rsidR="00582065" w:rsidRDefault="00582065">
      <w:pPr>
        <w:pStyle w:val="KeinLeerraum"/>
      </w:pPr>
    </w:p>
    <w:sectPr w:rsidR="00582065" w:rsidSect="00B51EA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A0"/>
    <w:rsid w:val="00063766"/>
    <w:rsid w:val="001207B4"/>
    <w:rsid w:val="001776B0"/>
    <w:rsid w:val="003C719D"/>
    <w:rsid w:val="004156A6"/>
    <w:rsid w:val="00582065"/>
    <w:rsid w:val="005C678C"/>
    <w:rsid w:val="006735AA"/>
    <w:rsid w:val="007106ED"/>
    <w:rsid w:val="00741BE7"/>
    <w:rsid w:val="00884A8E"/>
    <w:rsid w:val="008F07C6"/>
    <w:rsid w:val="00913FD6"/>
    <w:rsid w:val="00980745"/>
    <w:rsid w:val="009B1B43"/>
    <w:rsid w:val="00AF04A9"/>
    <w:rsid w:val="00B42050"/>
    <w:rsid w:val="00B51EA0"/>
    <w:rsid w:val="00B5425C"/>
    <w:rsid w:val="00C9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4DFE7-3FDC-4C48-85CA-E1D88EFF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42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\AppData\Roaming\Microsoft\Templates\Handzettel%20f&#252;r%20saisonale%20Veranstalt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A5851F82E7343AD8AD2F5BBA9E6A4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3B1396-3279-43DA-BF7F-CD497AABD407}"/>
      </w:docPartPr>
      <w:docPartBody>
        <w:p w:rsidR="006803D6" w:rsidRDefault="00440971" w:rsidP="00440971">
          <w:pPr>
            <w:pStyle w:val="2A5851F82E7343AD8AD2F5BBA9E6A427"/>
          </w:pPr>
          <w:r>
            <w:rPr>
              <w:lang w:bidi="de-DE"/>
            </w:rPr>
            <w:t>[Straße]</w:t>
          </w:r>
          <w:r>
            <w:rPr>
              <w:lang w:bidi="de-DE"/>
            </w:rPr>
            <w:br/>
            <w:t>[PLZ Ort]</w:t>
          </w:r>
          <w:r>
            <w:rPr>
              <w:lang w:bidi="de-DE"/>
            </w:rPr>
            <w:br/>
            <w:t>[Telefon]</w:t>
          </w:r>
        </w:p>
      </w:docPartBody>
    </w:docPart>
    <w:docPart>
      <w:docPartPr>
        <w:name w:val="2313F5043BC6462A9CF06EC6F3C747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B4ADEB-815F-4150-BFB2-B4A9CB938B5C}"/>
      </w:docPartPr>
      <w:docPartBody>
        <w:p w:rsidR="00107B04" w:rsidRDefault="006803D6" w:rsidP="006803D6">
          <w:pPr>
            <w:pStyle w:val="2313F5043BC6462A9CF06EC6F3C74794"/>
          </w:pPr>
          <w:r>
            <w:rPr>
              <w:lang w:bidi="de-DE"/>
            </w:rPr>
            <w:t>[Straße]</w:t>
          </w:r>
          <w:r>
            <w:rPr>
              <w:lang w:bidi="de-DE"/>
            </w:rPr>
            <w:br/>
            <w:t>[PLZ Ort]</w:t>
          </w:r>
          <w:r>
            <w:rPr>
              <w:lang w:bidi="de-DE"/>
            </w:rPr>
            <w:br/>
            <w:t>[Telefon]</w:t>
          </w:r>
        </w:p>
      </w:docPartBody>
    </w:docPart>
    <w:docPart>
      <w:docPartPr>
        <w:name w:val="40F3DD63A3104D38AF32175350F0FB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4A5D77-BA6A-4E08-8D5E-94EF592E2960}"/>
      </w:docPartPr>
      <w:docPartBody>
        <w:p w:rsidR="00107B04" w:rsidRDefault="006803D6" w:rsidP="006803D6">
          <w:pPr>
            <w:pStyle w:val="40F3DD63A3104D38AF32175350F0FBD7"/>
          </w:pPr>
          <w:r>
            <w:rPr>
              <w:lang w:bidi="de-DE"/>
            </w:rPr>
            <w:t>[Straße]</w:t>
          </w:r>
          <w:r>
            <w:rPr>
              <w:lang w:bidi="de-DE"/>
            </w:rPr>
            <w:br/>
            <w:t>[PLZ Ort]</w:t>
          </w:r>
          <w:r>
            <w:rPr>
              <w:lang w:bidi="de-DE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71"/>
    <w:rsid w:val="00107B04"/>
    <w:rsid w:val="002902D9"/>
    <w:rsid w:val="00384188"/>
    <w:rsid w:val="003B5555"/>
    <w:rsid w:val="00440971"/>
    <w:rsid w:val="006803D6"/>
    <w:rsid w:val="006C4604"/>
    <w:rsid w:val="007030E9"/>
    <w:rsid w:val="00B6090A"/>
    <w:rsid w:val="00BC46A9"/>
    <w:rsid w:val="00F4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E274DD78872492A94FB5C524614B6C9">
    <w:name w:val="3E274DD78872492A94FB5C524614B6C9"/>
  </w:style>
  <w:style w:type="paragraph" w:customStyle="1" w:styleId="1E84D6272C884045B87CCE9FF925E559">
    <w:name w:val="1E84D6272C884045B87CCE9FF925E559"/>
  </w:style>
  <w:style w:type="paragraph" w:customStyle="1" w:styleId="73ACCEE14CA547D2A0F1747FEE9E26E7">
    <w:name w:val="73ACCEE14CA547D2A0F1747FEE9E26E7"/>
  </w:style>
  <w:style w:type="paragraph" w:customStyle="1" w:styleId="9247E2DD7C994122B3B0494CC8998BF7">
    <w:name w:val="9247E2DD7C994122B3B0494CC8998BF7"/>
  </w:style>
  <w:style w:type="paragraph" w:customStyle="1" w:styleId="7C6D31719B71423A8280B9CB23A9B8ED">
    <w:name w:val="7C6D31719B71423A8280B9CB23A9B8ED"/>
  </w:style>
  <w:style w:type="paragraph" w:customStyle="1" w:styleId="7C024A92EEE14A4CBF48E3CFA1C7262E">
    <w:name w:val="7C024A92EEE14A4CBF48E3CFA1C7262E"/>
  </w:style>
  <w:style w:type="paragraph" w:customStyle="1" w:styleId="612CFFE3BB5342F491CBE884411108D4">
    <w:name w:val="612CFFE3BB5342F491CBE884411108D4"/>
  </w:style>
  <w:style w:type="paragraph" w:customStyle="1" w:styleId="75DF199A588444EDA81CCE247E408FA5">
    <w:name w:val="75DF199A588444EDA81CCE247E408FA5"/>
  </w:style>
  <w:style w:type="paragraph" w:customStyle="1" w:styleId="CB9953A514AD443293FD57E54AAE67E1">
    <w:name w:val="CB9953A514AD443293FD57E54AAE67E1"/>
  </w:style>
  <w:style w:type="paragraph" w:customStyle="1" w:styleId="63F38B01134F4010B5061B9F8D6CF97F">
    <w:name w:val="63F38B01134F4010B5061B9F8D6CF97F"/>
  </w:style>
  <w:style w:type="paragraph" w:customStyle="1" w:styleId="6B15705F45EA4CA8AC4D70817136683A">
    <w:name w:val="6B15705F45EA4CA8AC4D70817136683A"/>
  </w:style>
  <w:style w:type="paragraph" w:customStyle="1" w:styleId="89A718649523463BAB42FD0E7CB918CD">
    <w:name w:val="89A718649523463BAB42FD0E7CB918CD"/>
  </w:style>
  <w:style w:type="paragraph" w:customStyle="1" w:styleId="5DC585776F374BACA48240079D876B0F">
    <w:name w:val="5DC585776F374BACA48240079D876B0F"/>
  </w:style>
  <w:style w:type="paragraph" w:customStyle="1" w:styleId="2A5851F82E7343AD8AD2F5BBA9E6A427">
    <w:name w:val="2A5851F82E7343AD8AD2F5BBA9E6A427"/>
    <w:rsid w:val="00440971"/>
  </w:style>
  <w:style w:type="paragraph" w:customStyle="1" w:styleId="61717171D3E5431189AFBE9B46C0CD2F">
    <w:name w:val="61717171D3E5431189AFBE9B46C0CD2F"/>
    <w:rsid w:val="00440971"/>
  </w:style>
  <w:style w:type="paragraph" w:customStyle="1" w:styleId="B4B3F914F8C647F4A2585A7E031FA7FE">
    <w:name w:val="B4B3F914F8C647F4A2585A7E031FA7FE"/>
    <w:rsid w:val="00440971"/>
  </w:style>
  <w:style w:type="paragraph" w:customStyle="1" w:styleId="2313F5043BC6462A9CF06EC6F3C74794">
    <w:name w:val="2313F5043BC6462A9CF06EC6F3C74794"/>
    <w:rsid w:val="006803D6"/>
  </w:style>
  <w:style w:type="paragraph" w:customStyle="1" w:styleId="40F3DD63A3104D38AF32175350F0FBD7">
    <w:name w:val="40F3DD63A3104D38AF32175350F0FBD7"/>
    <w:rsid w:val="006803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254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Helmberger</dc:creator>
  <cp:keywords/>
  <dc:description/>
  <cp:lastModifiedBy>Elisabeth Helmberger</cp:lastModifiedBy>
  <cp:revision>3</cp:revision>
  <cp:lastPrinted>2018-11-21T10:44:00Z</cp:lastPrinted>
  <dcterms:created xsi:type="dcterms:W3CDTF">2018-12-17T13:13:00Z</dcterms:created>
  <dcterms:modified xsi:type="dcterms:W3CDTF">2018-12-18T06:22:00Z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